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4665B27D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64EC63F1">
                <wp:simplePos x="0" y="0"/>
                <wp:positionH relativeFrom="margin">
                  <wp:posOffset>3034664</wp:posOffset>
                </wp:positionH>
                <wp:positionV relativeFrom="paragraph">
                  <wp:posOffset>1758950</wp:posOffset>
                </wp:positionV>
                <wp:extent cx="95250" cy="2095500"/>
                <wp:effectExtent l="76200" t="38100" r="19050" b="1905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0" cy="2095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238F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8.95pt;margin-top:138.5pt;width:7.5pt;height:165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">
                <v:stroke endarrow="block"/>
                <w10:wrap anchorx="margin"/>
              </v:shape>
            </w:pict>
          </mc:Fallback>
        </mc:AlternateContent>
      </w:r>
      <w:r w:rsidR="00D1481F" w:rsidRPr="00D1481F">
        <w:rPr>
          <w:noProof/>
          <w:lang w:eastAsia="lt-LT"/>
        </w:rPr>
        <w:drawing>
          <wp:inline distT="0" distB="0" distL="0" distR="0" wp14:anchorId="467D4A6A" wp14:editId="17BAC6CB">
            <wp:extent cx="5681980" cy="3789559"/>
            <wp:effectExtent l="0" t="0" r="0" b="1905"/>
            <wp:docPr id="183437449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3744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6695" cy="379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411CDC19" w:rsidR="00E56249" w:rsidRDefault="00B55B5B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</w:t>
      </w:r>
      <w:r w:rsidR="00D1481F">
        <w:rPr>
          <w:rFonts w:ascii="Times New Roman" w:hAnsi="Times New Roman"/>
        </w:rPr>
        <w:t>124/0100:403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B2E67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1481F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2</TotalTime>
  <Pages>1</Pages>
  <Words>72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2026-05-22T07:54:00Z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