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6C3F0D28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573D4864">
                <wp:simplePos x="0" y="0"/>
                <wp:positionH relativeFrom="margin">
                  <wp:posOffset>2987039</wp:posOffset>
                </wp:positionH>
                <wp:positionV relativeFrom="paragraph">
                  <wp:posOffset>1692275</wp:posOffset>
                </wp:positionV>
                <wp:extent cx="114300" cy="2095500"/>
                <wp:effectExtent l="76200" t="38100" r="19050" b="1905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2095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F24A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5.2pt;margin-top:133.25pt;width:9pt;height:165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">
                <v:stroke endarrow="block"/>
                <w10:wrap anchorx="margin"/>
              </v:shape>
            </w:pict>
          </mc:Fallback>
        </mc:AlternateContent>
      </w:r>
      <w:r w:rsidR="00D6337A" w:rsidRPr="00D6337A">
        <w:rPr>
          <w:noProof/>
          <w:lang w:eastAsia="lt-LT"/>
        </w:rPr>
        <w:drawing>
          <wp:inline distT="0" distB="0" distL="0" distR="0" wp14:anchorId="49E8A381" wp14:editId="0944B7BA">
            <wp:extent cx="5347588" cy="3723005"/>
            <wp:effectExtent l="0" t="0" r="5715" b="0"/>
            <wp:docPr id="65201371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137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2841" cy="374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035F38F7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</w:t>
      </w:r>
      <w:r w:rsidR="00D6337A">
        <w:rPr>
          <w:rFonts w:ascii="Times New Roman" w:hAnsi="Times New Roman"/>
        </w:rPr>
        <w:t>10/0600:1130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2ECB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337A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73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2026-05-22T07:39:00Z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