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36A70930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ABE14EA">
                <wp:simplePos x="0" y="0"/>
                <wp:positionH relativeFrom="margin">
                  <wp:posOffset>2856411</wp:posOffset>
                </wp:positionH>
                <wp:positionV relativeFrom="paragraph">
                  <wp:posOffset>1980745</wp:posOffset>
                </wp:positionV>
                <wp:extent cx="242888" cy="1844131"/>
                <wp:effectExtent l="38100" t="38100" r="24130" b="2286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2888" cy="18441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3BBD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4.9pt;margin-top:155.95pt;width:19.15pt;height:145.2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4E4A09" w:rsidRPr="004E4A09">
        <w:rPr>
          <w:noProof/>
        </w:rPr>
        <w:t xml:space="preserve"> </w:t>
      </w:r>
      <w:r w:rsidR="004E4A09" w:rsidRPr="004E4A09">
        <w:rPr>
          <w:noProof/>
          <w:lang w:eastAsia="lt-LT"/>
        </w:rPr>
        <w:drawing>
          <wp:inline distT="0" distB="0" distL="0" distR="0" wp14:anchorId="6F1BF283" wp14:editId="03E03927">
            <wp:extent cx="5984398" cy="3760273"/>
            <wp:effectExtent l="0" t="0" r="0" b="0"/>
            <wp:docPr id="150163398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339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8353" cy="376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6DD2F6B3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4E4A09">
        <w:rPr>
          <w:rFonts w:ascii="Times New Roman" w:hAnsi="Times New Roman"/>
        </w:rPr>
        <w:t>67/0300:920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375C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E4A09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4A79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4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6</cp:revision>
  <cp:lastPrinted>2023-08-27T11:22:00Z</cp:lastPrinted>
  <dcterms:created xsi:type="dcterms:W3CDTF">2026-03-17T14:19:00Z</dcterms:created>
  <dcterms:modified xsi:type="dcterms:W3CDTF">2026-05-20T12:13:00Z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