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7E7CE0DF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29474882">
                <wp:simplePos x="0" y="0"/>
                <wp:positionH relativeFrom="margin">
                  <wp:posOffset>3080785</wp:posOffset>
                </wp:positionH>
                <wp:positionV relativeFrom="paragraph">
                  <wp:posOffset>1705811</wp:posOffset>
                </wp:positionV>
                <wp:extent cx="80211" cy="2163678"/>
                <wp:effectExtent l="76200" t="38100" r="34290" b="27305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0211" cy="216367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F8FF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2.6pt;margin-top:134.3pt;width:6.3pt;height:170.35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">
                <v:stroke endarrow="block"/>
                <w10:wrap anchorx="margin"/>
              </v:shape>
            </w:pict>
          </mc:Fallback>
        </mc:AlternateContent>
      </w:r>
      <w:r w:rsidR="006B7235" w:rsidRPr="006B7235">
        <w:rPr>
          <w:noProof/>
        </w:rPr>
        <w:t xml:space="preserve"> </w:t>
      </w:r>
      <w:r w:rsidR="006B7235" w:rsidRPr="006B7235">
        <w:rPr>
          <w:noProof/>
          <w:lang w:eastAsia="lt-LT"/>
        </w:rPr>
        <w:drawing>
          <wp:inline distT="0" distB="0" distL="0" distR="0" wp14:anchorId="352ABC31" wp14:editId="56453387">
            <wp:extent cx="5457290" cy="3792017"/>
            <wp:effectExtent l="0" t="0" r="0" b="0"/>
            <wp:docPr id="183248789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4878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9622" cy="38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6C8A2569" w:rsidR="00E56249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</w:t>
      </w:r>
      <w:r w:rsidR="00680B08">
        <w:rPr>
          <w:rFonts w:ascii="Times New Roman" w:hAnsi="Times New Roman"/>
        </w:rPr>
        <w:t>8</w:t>
      </w:r>
      <w:r w:rsidR="006B7235">
        <w:rPr>
          <w:rFonts w:ascii="Times New Roman" w:hAnsi="Times New Roman"/>
        </w:rPr>
        <w:t>2/0600:253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B7235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4A79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customXml/itemProps4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1</Pages>
  <Words>73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2026-05-20T12:20:00Z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