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6CC59CC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606F466">
                <wp:simplePos x="0" y="0"/>
                <wp:positionH relativeFrom="margin">
                  <wp:posOffset>3053113</wp:posOffset>
                </wp:positionH>
                <wp:positionV relativeFrom="paragraph">
                  <wp:posOffset>1501274</wp:posOffset>
                </wp:positionV>
                <wp:extent cx="45719" cy="2073442"/>
                <wp:effectExtent l="38100" t="38100" r="69215" b="2222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0734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B52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4pt;margin-top:118.2pt;width:3.6pt;height:163.2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="00EC4E85" w:rsidRPr="00EC4E85">
        <w:rPr>
          <w:noProof/>
        </w:rPr>
        <w:t xml:space="preserve"> </w:t>
      </w:r>
      <w:r w:rsidR="00EC4E85" w:rsidRPr="00EC4E85">
        <w:rPr>
          <w:noProof/>
          <w:lang w:eastAsia="lt-LT"/>
        </w:rPr>
        <w:drawing>
          <wp:inline distT="0" distB="0" distL="0" distR="0" wp14:anchorId="3158493A" wp14:editId="5D49B026">
            <wp:extent cx="5538798" cy="3525109"/>
            <wp:effectExtent l="0" t="0" r="5080" b="0"/>
            <wp:docPr id="85862645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264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214" cy="35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1DF4B87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C66987">
        <w:rPr>
          <w:rFonts w:ascii="Times New Roman" w:hAnsi="Times New Roman"/>
        </w:rPr>
        <w:t>82/0100:203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4A79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6987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4E85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2026-05-20T12:45:00Z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