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46AEB3FE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D897394">
                <wp:simplePos x="0" y="0"/>
                <wp:positionH relativeFrom="margin">
                  <wp:posOffset>3042285</wp:posOffset>
                </wp:positionH>
                <wp:positionV relativeFrom="paragraph">
                  <wp:posOffset>1648460</wp:posOffset>
                </wp:positionV>
                <wp:extent cx="152400" cy="2171700"/>
                <wp:effectExtent l="0" t="38100" r="7620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217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A24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9.55pt;margin-top:129.8pt;width:12pt;height:171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="00950A31" w:rsidRPr="00950A31">
        <w:rPr>
          <w:noProof/>
          <w:lang w:eastAsia="lt-LT"/>
        </w:rPr>
        <w:drawing>
          <wp:inline distT="0" distB="0" distL="0" distR="0" wp14:anchorId="373BF157" wp14:editId="01F77B48">
            <wp:extent cx="5693410" cy="3767646"/>
            <wp:effectExtent l="0" t="0" r="2540" b="4445"/>
            <wp:docPr id="162720714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071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037" cy="37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210BC52C" w14:textId="77777777" w:rsidR="00950A31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41</w:t>
      </w:r>
      <w:r w:rsidR="00950A31">
        <w:rPr>
          <w:rFonts w:ascii="Times New Roman" w:hAnsi="Times New Roman"/>
        </w:rPr>
        <w:t>47/0100:310</w:t>
      </w:r>
    </w:p>
    <w:p w14:paraId="36943ED9" w14:textId="4C3B7BDE" w:rsidR="00E56249" w:rsidRDefault="00E56249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0A31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DF6066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2026-05-15T07:03:00Z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