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2FEDD2B0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398BF71B">
                <wp:simplePos x="0" y="0"/>
                <wp:positionH relativeFrom="margin">
                  <wp:posOffset>3080384</wp:posOffset>
                </wp:positionH>
                <wp:positionV relativeFrom="paragraph">
                  <wp:posOffset>1686560</wp:posOffset>
                </wp:positionV>
                <wp:extent cx="45719" cy="2103120"/>
                <wp:effectExtent l="76200" t="38100" r="50165" b="1143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2103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03C8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2.55pt;margin-top:132.8pt;width:3.6pt;height:165.6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">
                <v:stroke endarrow="block"/>
                <w10:wrap anchorx="margin"/>
              </v:shape>
            </w:pict>
          </mc:Fallback>
        </mc:AlternateContent>
      </w:r>
      <w:r w:rsidR="005C7FB6" w:rsidRPr="005C7FB6">
        <w:rPr>
          <w:noProof/>
          <w:lang w:eastAsia="lt-LT"/>
        </w:rPr>
        <w:drawing>
          <wp:inline distT="0" distB="0" distL="0" distR="0" wp14:anchorId="51B86880" wp14:editId="6EBB95BB">
            <wp:extent cx="5922010" cy="3743192"/>
            <wp:effectExtent l="0" t="0" r="2540" b="0"/>
            <wp:docPr id="9370076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007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940" cy="374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5633A08B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</w:t>
      </w:r>
      <w:r w:rsidR="005C7FB6">
        <w:rPr>
          <w:rFonts w:ascii="Times New Roman" w:hAnsi="Times New Roman"/>
        </w:rPr>
        <w:t>196/0400:463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015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C7FB6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4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2026-05-15T06:32:00Z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