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12111A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1C2250D6">
                <wp:simplePos x="0" y="0"/>
                <wp:positionH relativeFrom="margin">
                  <wp:posOffset>3088005</wp:posOffset>
                </wp:positionH>
                <wp:positionV relativeFrom="paragraph">
                  <wp:posOffset>1671320</wp:posOffset>
                </wp:positionV>
                <wp:extent cx="102870" cy="2156460"/>
                <wp:effectExtent l="0" t="38100" r="68580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" cy="2156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171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3.15pt;margin-top:131.6pt;width:8.1pt;height:169.8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354DE9" w:rsidRPr="00354DE9">
        <w:rPr>
          <w:noProof/>
          <w:lang w:eastAsia="lt-LT"/>
        </w:rPr>
        <w:drawing>
          <wp:inline distT="0" distB="0" distL="0" distR="0" wp14:anchorId="2CAFFC9B" wp14:editId="1773809A">
            <wp:extent cx="6005830" cy="3760654"/>
            <wp:effectExtent l="0" t="0" r="0" b="0"/>
            <wp:docPr id="169592266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26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8127" cy="37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524C89F1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354DE9">
        <w:rPr>
          <w:rFonts w:ascii="Times New Roman" w:hAnsi="Times New Roman"/>
        </w:rPr>
        <w:t>14/0200:530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54DE9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12A0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