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5D5C1642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3A4966AD">
                <wp:simplePos x="0" y="0"/>
                <wp:positionH relativeFrom="margin">
                  <wp:posOffset>3034030</wp:posOffset>
                </wp:positionH>
                <wp:positionV relativeFrom="paragraph">
                  <wp:posOffset>1754505</wp:posOffset>
                </wp:positionV>
                <wp:extent cx="45719" cy="2026920"/>
                <wp:effectExtent l="76200" t="38100" r="50165" b="1143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2026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FC57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8.9pt;margin-top:138.15pt;width:3.6pt;height:159.6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">
                <v:stroke endarrow="block"/>
                <w10:wrap anchorx="margin"/>
              </v:shape>
            </w:pict>
          </mc:Fallback>
        </mc:AlternateContent>
      </w:r>
      <w:r w:rsidR="0039471A" w:rsidRPr="0039471A">
        <w:rPr>
          <w:noProof/>
          <w:lang w:eastAsia="lt-LT"/>
        </w:rPr>
        <w:drawing>
          <wp:inline distT="0" distB="0" distL="0" distR="0" wp14:anchorId="30CEDC09" wp14:editId="11BC0CE9">
            <wp:extent cx="5655310" cy="3736565"/>
            <wp:effectExtent l="0" t="0" r="2540" b="0"/>
            <wp:docPr id="213312576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12576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4964" cy="374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21DDADF5" w:rsidR="00E56249" w:rsidRDefault="00BE0B12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4120/0300:381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9471A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0A4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0B12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3</TotalTime>
  <Pages>1</Pages>
  <Words>72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6</cp:revision>
  <cp:lastPrinted>2023-08-27T11:22:00Z</cp:lastPrinted>
  <dcterms:created xsi:type="dcterms:W3CDTF">2026-03-17T14:19:00Z</dcterms:created>
  <dcterms:modified xsi:type="dcterms:W3CDTF">2026-05-15T11:09:00Z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