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47770D4D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2608F8D9">
                <wp:simplePos x="0" y="0"/>
                <wp:positionH relativeFrom="margin">
                  <wp:posOffset>2889885</wp:posOffset>
                </wp:positionH>
                <wp:positionV relativeFrom="paragraph">
                  <wp:posOffset>1785620</wp:posOffset>
                </wp:positionV>
                <wp:extent cx="175260" cy="2026920"/>
                <wp:effectExtent l="38100" t="38100" r="34290" b="1143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5260" cy="2026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19C5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27.55pt;margin-top:140.6pt;width:13.8pt;height:159.6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">
                <v:stroke endarrow="block"/>
                <w10:wrap anchorx="margin"/>
              </v:shape>
            </w:pict>
          </mc:Fallback>
        </mc:AlternateContent>
      </w:r>
      <w:r w:rsidR="009E63FA" w:rsidRPr="009E63FA">
        <w:rPr>
          <w:noProof/>
          <w:lang w:eastAsia="lt-LT"/>
        </w:rPr>
        <w:drawing>
          <wp:inline distT="0" distB="0" distL="0" distR="0" wp14:anchorId="3D461013" wp14:editId="61E5C99F">
            <wp:extent cx="5827945" cy="3749040"/>
            <wp:effectExtent l="0" t="0" r="1905" b="3810"/>
            <wp:docPr id="198158616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861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8012" cy="375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5B9920FF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</w:t>
      </w:r>
      <w:r w:rsidR="009E63FA">
        <w:rPr>
          <w:rFonts w:ascii="Times New Roman" w:hAnsi="Times New Roman"/>
        </w:rPr>
        <w:t>34/0100:253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E63FA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E5DE8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2026-05-05T10:29:00Z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