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6D9B25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50668996">
                <wp:simplePos x="0" y="0"/>
                <wp:positionH relativeFrom="margin">
                  <wp:posOffset>2927984</wp:posOffset>
                </wp:positionH>
                <wp:positionV relativeFrom="paragraph">
                  <wp:posOffset>1732280</wp:posOffset>
                </wp:positionV>
                <wp:extent cx="106680" cy="2087880"/>
                <wp:effectExtent l="76200" t="38100" r="26670" b="2667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680" cy="2087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8C9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0.55pt;margin-top:136.4pt;width:8.4pt;height:164.4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">
                <v:stroke endarrow="block"/>
                <w10:wrap anchorx="margin"/>
              </v:shape>
            </w:pict>
          </mc:Fallback>
        </mc:AlternateContent>
      </w:r>
      <w:r w:rsidR="008729C8" w:rsidRPr="008729C8">
        <w:rPr>
          <w:noProof/>
          <w:lang w:eastAsia="lt-LT"/>
        </w:rPr>
        <w:drawing>
          <wp:inline distT="0" distB="0" distL="0" distR="0" wp14:anchorId="089C8696" wp14:editId="0BFA84D4">
            <wp:extent cx="5761645" cy="3755411"/>
            <wp:effectExtent l="0" t="0" r="0" b="0"/>
            <wp:docPr id="7209607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60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057" cy="37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393EAC13" w:rsidR="00E56249" w:rsidRDefault="008729C8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4154/2700:280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29C8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9372F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2026-05-05T10:47:00Z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