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6DFEE3E2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78F10298">
                <wp:simplePos x="0" y="0"/>
                <wp:positionH relativeFrom="margin">
                  <wp:posOffset>3156585</wp:posOffset>
                </wp:positionH>
                <wp:positionV relativeFrom="paragraph">
                  <wp:posOffset>1838960</wp:posOffset>
                </wp:positionV>
                <wp:extent cx="45719" cy="1988820"/>
                <wp:effectExtent l="38100" t="38100" r="6921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988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4FA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8.55pt;margin-top:144.8pt;width:3.6pt;height:156.6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="00616250" w:rsidRPr="00616250">
        <w:rPr>
          <w:noProof/>
          <w:lang w:eastAsia="lt-LT"/>
        </w:rPr>
        <w:drawing>
          <wp:inline distT="0" distB="0" distL="0" distR="0" wp14:anchorId="66794DCF" wp14:editId="6BF29479">
            <wp:extent cx="5815330" cy="3762044"/>
            <wp:effectExtent l="0" t="0" r="0" b="0"/>
            <wp:docPr id="192891489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148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7631" cy="37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4CEEBD38" w14:textId="77777777" w:rsidR="00616250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41</w:t>
      </w:r>
      <w:r w:rsidR="00616250">
        <w:rPr>
          <w:rFonts w:ascii="Times New Roman" w:hAnsi="Times New Roman"/>
        </w:rPr>
        <w:t>54/2600:190</w:t>
      </w:r>
    </w:p>
    <w:p w14:paraId="36943ED9" w14:textId="0F265745" w:rsidR="00E56249" w:rsidRDefault="00E56249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4824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250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2026-05-05T12:34:00Z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