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629FD0BC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1D6E77A4">
                <wp:simplePos x="0" y="0"/>
                <wp:positionH relativeFrom="margin">
                  <wp:posOffset>3034664</wp:posOffset>
                </wp:positionH>
                <wp:positionV relativeFrom="paragraph">
                  <wp:posOffset>1633220</wp:posOffset>
                </wp:positionV>
                <wp:extent cx="91440" cy="2156460"/>
                <wp:effectExtent l="76200" t="38100" r="22860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" cy="2156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6ED2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5pt;margin-top:128.6pt;width:7.2pt;height:169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6C7C59" w:rsidRPr="006C7C59">
        <w:rPr>
          <w:noProof/>
          <w:lang w:eastAsia="lt-LT"/>
        </w:rPr>
        <w:drawing>
          <wp:inline distT="0" distB="0" distL="0" distR="0" wp14:anchorId="2817AABE" wp14:editId="1DFD7893">
            <wp:extent cx="5860017" cy="3733800"/>
            <wp:effectExtent l="0" t="0" r="7620" b="0"/>
            <wp:docPr id="151620628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062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2351" cy="373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9EADBDB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C7C59">
        <w:rPr>
          <w:rFonts w:ascii="Times New Roman" w:hAnsi="Times New Roman"/>
        </w:rPr>
        <w:t>54/2600:205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1252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C7C59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