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CE5EEB5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438804FB">
                <wp:simplePos x="0" y="0"/>
                <wp:positionH relativeFrom="margin">
                  <wp:posOffset>3187065</wp:posOffset>
                </wp:positionH>
                <wp:positionV relativeFrom="paragraph">
                  <wp:posOffset>1732280</wp:posOffset>
                </wp:positionV>
                <wp:extent cx="45719" cy="1882140"/>
                <wp:effectExtent l="38100" t="38100" r="69215" b="2286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88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ABA0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0.95pt;margin-top:136.4pt;width:3.6pt;height:148.2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">
                <v:stroke endarrow="block"/>
                <w10:wrap anchorx="margin"/>
              </v:shape>
            </w:pict>
          </mc:Fallback>
        </mc:AlternateContent>
      </w:r>
      <w:r w:rsidR="007E6809" w:rsidRPr="007E6809">
        <w:rPr>
          <w:noProof/>
          <w:lang w:eastAsia="lt-LT"/>
        </w:rPr>
        <w:drawing>
          <wp:inline distT="0" distB="0" distL="0" distR="0" wp14:anchorId="7C037788" wp14:editId="28E44C92">
            <wp:extent cx="5640070" cy="3545087"/>
            <wp:effectExtent l="0" t="0" r="0" b="0"/>
            <wp:docPr id="194097698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769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581" cy="35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242D538D" w:rsidR="00E56249" w:rsidRDefault="007E6809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4154/1900:496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E6809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0A63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2026-05-05T07:14:00Z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