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379F7D5D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0C118DFC">
                <wp:simplePos x="0" y="0"/>
                <wp:positionH relativeFrom="margin">
                  <wp:posOffset>2995798</wp:posOffset>
                </wp:positionH>
                <wp:positionV relativeFrom="paragraph">
                  <wp:posOffset>1848724</wp:posOffset>
                </wp:positionV>
                <wp:extent cx="45719" cy="2026920"/>
                <wp:effectExtent l="76200" t="38100" r="50165" b="1143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202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0181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5.9pt;margin-top:145.55pt;width:3.6pt;height:159.6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286A82" w:rsidRPr="00286A82">
        <w:rPr>
          <w:noProof/>
          <w:lang w:eastAsia="lt-LT"/>
        </w:rPr>
        <w:drawing>
          <wp:inline distT="0" distB="0" distL="0" distR="0" wp14:anchorId="7C992FC6" wp14:editId="619289B1">
            <wp:extent cx="5466988" cy="3769261"/>
            <wp:effectExtent l="0" t="0" r="635" b="3175"/>
            <wp:docPr id="179795530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553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6276" cy="378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7B0B48FF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</w:t>
      </w:r>
      <w:r w:rsidR="00286A82">
        <w:rPr>
          <w:rFonts w:ascii="Times New Roman" w:hAnsi="Times New Roman"/>
        </w:rPr>
        <w:t>164/0600:854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86A82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C7486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2026-04-30T10:45:00Z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