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36B5F5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DAC68AB">
                <wp:simplePos x="0" y="0"/>
                <wp:positionH relativeFrom="margin">
                  <wp:posOffset>3041015</wp:posOffset>
                </wp:positionH>
                <wp:positionV relativeFrom="paragraph">
                  <wp:posOffset>1807845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124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9.45pt;margin-top:142.3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7B3955" w:rsidRPr="007B3955">
        <w:rPr>
          <w:noProof/>
          <w:lang w:eastAsia="lt-LT"/>
        </w:rPr>
        <w:drawing>
          <wp:inline distT="0" distB="0" distL="0" distR="0" wp14:anchorId="49346E48" wp14:editId="7C944BCE">
            <wp:extent cx="5198110" cy="3754310"/>
            <wp:effectExtent l="0" t="0" r="2540" b="0"/>
            <wp:docPr id="15640787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787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75" cy="37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1C777D8" w:rsidR="00E56249" w:rsidRDefault="007B3955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4117/0400:5040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771F5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3955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