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021F9AE7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2294729B">
                <wp:simplePos x="0" y="0"/>
                <wp:positionH relativeFrom="margin">
                  <wp:posOffset>3110865</wp:posOffset>
                </wp:positionH>
                <wp:positionV relativeFrom="paragraph">
                  <wp:posOffset>1877060</wp:posOffset>
                </wp:positionV>
                <wp:extent cx="45719" cy="1988820"/>
                <wp:effectExtent l="38100" t="38100" r="69215" b="1143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1988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64BF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4.95pt;margin-top:147.8pt;width:3.6pt;height:156.6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">
                <v:stroke endarrow="block"/>
                <w10:wrap anchorx="margin"/>
              </v:shape>
            </w:pict>
          </mc:Fallback>
        </mc:AlternateContent>
      </w:r>
      <w:r w:rsidR="001158C4" w:rsidRPr="001158C4">
        <w:rPr>
          <w:noProof/>
          <w:lang w:eastAsia="lt-LT"/>
        </w:rPr>
        <w:drawing>
          <wp:inline distT="0" distB="0" distL="0" distR="0" wp14:anchorId="11865202" wp14:editId="3E3B6A41">
            <wp:extent cx="6120130" cy="3781425"/>
            <wp:effectExtent l="0" t="0" r="0" b="9525"/>
            <wp:docPr id="65631548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31548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430F11EC" w:rsidR="00E56249" w:rsidRDefault="001158C4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4154/2900:34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158C4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044C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3</TotalTime>
  <Pages>1</Pages>
  <Words>71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2026-04-29T07:25:00Z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