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BF605C9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12DE5639">
                <wp:simplePos x="0" y="0"/>
                <wp:positionH relativeFrom="margin">
                  <wp:posOffset>3034664</wp:posOffset>
                </wp:positionH>
                <wp:positionV relativeFrom="paragraph">
                  <wp:posOffset>1686560</wp:posOffset>
                </wp:positionV>
                <wp:extent cx="45719" cy="2164080"/>
                <wp:effectExtent l="76200" t="38100" r="50165" b="2667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164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C1F5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95pt;margin-top:132.8pt;width:3.6pt;height:170.4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7F11BA" w:rsidRPr="007F11BA">
        <w:rPr>
          <w:noProof/>
          <w:lang w:eastAsia="lt-LT"/>
        </w:rPr>
        <w:drawing>
          <wp:inline distT="0" distB="0" distL="0" distR="0" wp14:anchorId="0848D1E1" wp14:editId="5D984FEF">
            <wp:extent cx="6012759" cy="3733800"/>
            <wp:effectExtent l="0" t="0" r="7620" b="0"/>
            <wp:docPr id="4568978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97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4047" cy="37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6097075B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</w:t>
      </w:r>
      <w:r w:rsidR="007F11BA">
        <w:rPr>
          <w:rFonts w:ascii="Times New Roman" w:hAnsi="Times New Roman"/>
        </w:rPr>
        <w:t>162/0300:257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11BA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144B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2026-04-29T10:14:00Z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