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76BD4F7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7758AD54">
                <wp:simplePos x="0" y="0"/>
                <wp:positionH relativeFrom="margin">
                  <wp:posOffset>2972841</wp:posOffset>
                </wp:positionH>
                <wp:positionV relativeFrom="paragraph">
                  <wp:posOffset>1765060</wp:posOffset>
                </wp:positionV>
                <wp:extent cx="113581" cy="2083998"/>
                <wp:effectExtent l="76200" t="38100" r="20320" b="1206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581" cy="20839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5211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4.1pt;margin-top:139pt;width:8.95pt;height:164.1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">
                <v:stroke endarrow="block"/>
                <w10:wrap anchorx="margin"/>
              </v:shape>
            </w:pict>
          </mc:Fallback>
        </mc:AlternateContent>
      </w:r>
      <w:r w:rsidR="00CB23F7" w:rsidRPr="00CB23F7">
        <w:rPr>
          <w:noProof/>
          <w:lang w:eastAsia="lt-LT"/>
        </w:rPr>
        <w:drawing>
          <wp:inline distT="0" distB="0" distL="0" distR="0" wp14:anchorId="579F6518" wp14:editId="322B773C">
            <wp:extent cx="6120130" cy="3791585"/>
            <wp:effectExtent l="0" t="0" r="0" b="0"/>
            <wp:docPr id="161457463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746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E0C3CF5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80B08">
        <w:rPr>
          <w:rFonts w:ascii="Times New Roman" w:hAnsi="Times New Roman"/>
        </w:rPr>
        <w:t>8</w:t>
      </w:r>
      <w:r w:rsidR="00CB23F7">
        <w:rPr>
          <w:rFonts w:ascii="Times New Roman" w:hAnsi="Times New Roman"/>
        </w:rPr>
        <w:t>4/0400:951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B23F7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1836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