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51290B1F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4B3B2096">
                <wp:simplePos x="0" y="0"/>
                <wp:positionH relativeFrom="margin">
                  <wp:posOffset>2988945</wp:posOffset>
                </wp:positionH>
                <wp:positionV relativeFrom="paragraph">
                  <wp:posOffset>1692274</wp:posOffset>
                </wp:positionV>
                <wp:extent cx="45719" cy="2143125"/>
                <wp:effectExtent l="38100" t="38100" r="69215" b="28575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2143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FBC6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5.35pt;margin-top:133.25pt;width:3.6pt;height:168.7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">
                <v:stroke endarrow="block"/>
                <w10:wrap anchorx="margin"/>
              </v:shape>
            </w:pict>
          </mc:Fallback>
        </mc:AlternateContent>
      </w:r>
      <w:r w:rsidR="0003540E" w:rsidRPr="0003540E">
        <w:rPr>
          <w:noProof/>
          <w:lang w:eastAsia="lt-LT"/>
        </w:rPr>
        <w:drawing>
          <wp:inline distT="0" distB="0" distL="0" distR="0" wp14:anchorId="2E9C915C" wp14:editId="1D40DA28">
            <wp:extent cx="5224780" cy="3775741"/>
            <wp:effectExtent l="0" t="0" r="0" b="0"/>
            <wp:docPr id="194398685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868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291" cy="37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7B92FEA8" w:rsidR="00E56249" w:rsidRDefault="0003540E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4140/0400:17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3540E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CE0A4D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71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2026-04-24T07:46:00Z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