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4AC4E47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47815F3F">
                <wp:simplePos x="0" y="0"/>
                <wp:positionH relativeFrom="margin">
                  <wp:posOffset>3063239</wp:posOffset>
                </wp:positionH>
                <wp:positionV relativeFrom="paragraph">
                  <wp:posOffset>1654175</wp:posOffset>
                </wp:positionV>
                <wp:extent cx="66675" cy="2190750"/>
                <wp:effectExtent l="19050" t="38100" r="66675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2190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927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1.2pt;margin-top:130.25pt;width:5.25pt;height:172.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">
                <v:stroke endarrow="block"/>
                <w10:wrap anchorx="margin"/>
              </v:shape>
            </w:pict>
          </mc:Fallback>
        </mc:AlternateContent>
      </w:r>
      <w:r w:rsidR="008246FF" w:rsidRPr="008246FF">
        <w:rPr>
          <w:noProof/>
          <w:lang w:eastAsia="lt-LT"/>
        </w:rPr>
        <w:drawing>
          <wp:inline distT="0" distB="0" distL="0" distR="0" wp14:anchorId="4143F919" wp14:editId="7A688733">
            <wp:extent cx="6120130" cy="3792220"/>
            <wp:effectExtent l="0" t="0" r="0" b="0"/>
            <wp:docPr id="1352462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6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E83DDBA" w:rsidR="00E56249" w:rsidRDefault="008246FF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4167/0300:1289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46FF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17B0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