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7FB42B8B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0E75F56D">
                <wp:simplePos x="0" y="0"/>
                <wp:positionH relativeFrom="margin">
                  <wp:posOffset>3057524</wp:posOffset>
                </wp:positionH>
                <wp:positionV relativeFrom="paragraph">
                  <wp:posOffset>1587500</wp:posOffset>
                </wp:positionV>
                <wp:extent cx="45719" cy="2178050"/>
                <wp:effectExtent l="76200" t="38100" r="50165" b="1270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178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7B3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0.75pt;margin-top:125pt;width:3.6pt;height:171.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2228C0" w:rsidRPr="002228C0">
        <w:rPr>
          <w:noProof/>
          <w:lang w:eastAsia="lt-LT"/>
        </w:rPr>
        <w:drawing>
          <wp:inline distT="0" distB="0" distL="0" distR="0" wp14:anchorId="3DF777D2" wp14:editId="7B45F283">
            <wp:extent cx="5937250" cy="3763297"/>
            <wp:effectExtent l="0" t="0" r="6350" b="8890"/>
            <wp:docPr id="162707557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755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171" cy="376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32895D14" w:rsidR="00E56249" w:rsidRDefault="002228C0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4167/0300:1181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599A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28C0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2026-04-20T06:04:00Z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