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79FFF4C5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42DEC42E">
                <wp:simplePos x="0" y="0"/>
                <wp:positionH relativeFrom="margin">
                  <wp:posOffset>3095624</wp:posOffset>
                </wp:positionH>
                <wp:positionV relativeFrom="paragraph">
                  <wp:posOffset>1770380</wp:posOffset>
                </wp:positionV>
                <wp:extent cx="45719" cy="2087880"/>
                <wp:effectExtent l="76200" t="38100" r="50165" b="2667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87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EADD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3.75pt;margin-top:139.4pt;width:3.6pt;height:164.4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27662D" w:rsidRPr="0027662D">
        <w:rPr>
          <w:noProof/>
          <w:lang w:eastAsia="lt-LT"/>
        </w:rPr>
        <w:drawing>
          <wp:inline distT="0" distB="0" distL="0" distR="0" wp14:anchorId="6B5E34DB" wp14:editId="382CE1ED">
            <wp:extent cx="6120130" cy="3792220"/>
            <wp:effectExtent l="0" t="0" r="0" b="0"/>
            <wp:docPr id="148412758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275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768411DA" w:rsidR="00E56249" w:rsidRDefault="0027662D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4167/0500:396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7662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364DE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