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650BCA51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0E082DA5">
                <wp:simplePos x="0" y="0"/>
                <wp:positionH relativeFrom="margin">
                  <wp:posOffset>3080384</wp:posOffset>
                </wp:positionH>
                <wp:positionV relativeFrom="paragraph">
                  <wp:posOffset>2029460</wp:posOffset>
                </wp:positionV>
                <wp:extent cx="45719" cy="1722120"/>
                <wp:effectExtent l="76200" t="38100" r="50165" b="1143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1722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6447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42.55pt;margin-top:159.8pt;width:3.6pt;height:135.6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">
                <v:stroke endarrow="block"/>
                <w10:wrap anchorx="margin"/>
              </v:shape>
            </w:pict>
          </mc:Fallback>
        </mc:AlternateContent>
      </w:r>
      <w:r w:rsidR="008859AB" w:rsidRPr="008859AB">
        <w:rPr>
          <w:noProof/>
          <w:lang w:eastAsia="lt-LT"/>
        </w:rPr>
        <w:drawing>
          <wp:inline distT="0" distB="0" distL="0" distR="0" wp14:anchorId="105D75E5" wp14:editId="70E46E97">
            <wp:extent cx="6120130" cy="3683635"/>
            <wp:effectExtent l="0" t="0" r="0" b="0"/>
            <wp:docPr id="117112405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12405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00FD4270" w:rsidR="00E56249" w:rsidRDefault="008859AB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4117/0200:2199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364DE"/>
    <w:rsid w:val="00842593"/>
    <w:rsid w:val="008456E1"/>
    <w:rsid w:val="00863323"/>
    <w:rsid w:val="00876916"/>
    <w:rsid w:val="00881ED3"/>
    <w:rsid w:val="00884F5F"/>
    <w:rsid w:val="008859AB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customXml/itemProps4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2</TotalTime>
  <Pages>1</Pages>
  <Words>73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2026-04-10T09:25:00Z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