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40126AB5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4E5F2D96">
                <wp:simplePos x="0" y="0"/>
                <wp:positionH relativeFrom="margin">
                  <wp:posOffset>3209924</wp:posOffset>
                </wp:positionH>
                <wp:positionV relativeFrom="paragraph">
                  <wp:posOffset>1976120</wp:posOffset>
                </wp:positionV>
                <wp:extent cx="45719" cy="1859280"/>
                <wp:effectExtent l="76200" t="38100" r="50165" b="2667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859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79F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2.75pt;margin-top:155.6pt;width:3.6pt;height:146.4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BF6F9A" w:rsidRPr="00BF6F9A">
        <w:rPr>
          <w:noProof/>
        </w:rPr>
        <w:t xml:space="preserve"> </w:t>
      </w:r>
      <w:r w:rsidR="00BF6F9A" w:rsidRPr="00BF6F9A">
        <w:rPr>
          <w:noProof/>
          <w:lang w:eastAsia="lt-LT"/>
        </w:rPr>
        <w:drawing>
          <wp:inline distT="0" distB="0" distL="0" distR="0" wp14:anchorId="4EC38C64" wp14:editId="15F55417">
            <wp:extent cx="5364480" cy="3767047"/>
            <wp:effectExtent l="0" t="0" r="7620" b="5080"/>
            <wp:docPr id="176832622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262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9378" cy="377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45548CA8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BF6F9A">
        <w:rPr>
          <w:rFonts w:ascii="Times New Roman" w:hAnsi="Times New Roman"/>
        </w:rPr>
        <w:t>70/1100:269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B2BBD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BF6F9A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4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2026-04-17T10:59:00Z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