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1DFD03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73F2E506">
                <wp:simplePos x="0" y="0"/>
                <wp:positionH relativeFrom="margin">
                  <wp:posOffset>2897505</wp:posOffset>
                </wp:positionH>
                <wp:positionV relativeFrom="paragraph">
                  <wp:posOffset>1854200</wp:posOffset>
                </wp:positionV>
                <wp:extent cx="175260" cy="1981200"/>
                <wp:effectExtent l="38100" t="38100" r="3429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260" cy="198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694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8.15pt;margin-top:146pt;width:13.8pt;height:15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">
                <v:stroke endarrow="block"/>
                <w10:wrap anchorx="margin"/>
              </v:shape>
            </w:pict>
          </mc:Fallback>
        </mc:AlternateContent>
      </w:r>
      <w:r w:rsidR="00574EDA" w:rsidRPr="00574EDA">
        <w:rPr>
          <w:noProof/>
        </w:rPr>
        <w:t xml:space="preserve"> </w:t>
      </w:r>
      <w:r w:rsidR="00574EDA" w:rsidRPr="00574EDA">
        <w:rPr>
          <w:noProof/>
          <w:lang w:eastAsia="lt-LT"/>
        </w:rPr>
        <w:drawing>
          <wp:inline distT="0" distB="0" distL="0" distR="0" wp14:anchorId="2FDD65DB" wp14:editId="3BCB8D0E">
            <wp:extent cx="5758750" cy="3764280"/>
            <wp:effectExtent l="0" t="0" r="0" b="7620"/>
            <wp:docPr id="20552146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14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038" cy="376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1AB2C914" w:rsidR="00E56249" w:rsidRDefault="00B63D02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4132/0400:37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D74E4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74EDA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34D5A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3D02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2026-04-14T12:18:00Z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