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1F807352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255C5F7A">
                <wp:simplePos x="0" y="0"/>
                <wp:positionH relativeFrom="margin">
                  <wp:posOffset>3080385</wp:posOffset>
                </wp:positionH>
                <wp:positionV relativeFrom="paragraph">
                  <wp:posOffset>2311400</wp:posOffset>
                </wp:positionV>
                <wp:extent cx="53340" cy="2270760"/>
                <wp:effectExtent l="76200" t="38100" r="41910" b="1524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340" cy="2270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62A7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2.55pt;margin-top:182pt;width:4.2pt;height:178.8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">
                <v:stroke endarrow="block"/>
                <w10:wrap anchorx="margin"/>
              </v:shape>
            </w:pict>
          </mc:Fallback>
        </mc:AlternateContent>
      </w:r>
      <w:r w:rsidR="00AC544F" w:rsidRPr="00AC544F">
        <w:rPr>
          <w:noProof/>
          <w:lang w:eastAsia="lt-LT"/>
        </w:rPr>
        <w:drawing>
          <wp:inline distT="0" distB="0" distL="0" distR="0" wp14:anchorId="1DD4D247" wp14:editId="48627777">
            <wp:extent cx="6120130" cy="4508500"/>
            <wp:effectExtent l="0" t="0" r="0" b="6350"/>
            <wp:docPr id="191772480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248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7CB92F22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</w:t>
      </w:r>
      <w:r w:rsidR="00AC544F">
        <w:rPr>
          <w:rFonts w:ascii="Times New Roman" w:hAnsi="Times New Roman"/>
        </w:rPr>
        <w:t>152/0800:821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27A33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C544F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customXml/itemProps2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2</TotalTime>
  <Pages>2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2026-03-19T10:26:00Z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